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9F5" w:rsidRPr="00192341" w:rsidRDefault="001C39F5" w:rsidP="0008111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36"/>
        </w:rPr>
      </w:pPr>
      <w:r w:rsidRPr="00192341">
        <w:rPr>
          <w:rFonts w:ascii="Arial" w:hAnsi="Arial" w:cs="Arial"/>
          <w:color w:val="000000"/>
          <w:sz w:val="24"/>
          <w:szCs w:val="36"/>
        </w:rPr>
        <w:t>Утверждаю</w:t>
      </w:r>
    </w:p>
    <w:p w:rsidR="001C39F5" w:rsidRPr="00192341" w:rsidRDefault="001C39F5" w:rsidP="0008111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36"/>
        </w:rPr>
      </w:pPr>
      <w:r w:rsidRPr="00192341">
        <w:rPr>
          <w:rFonts w:ascii="Arial" w:hAnsi="Arial" w:cs="Arial"/>
          <w:color w:val="000000"/>
          <w:sz w:val="24"/>
          <w:szCs w:val="36"/>
        </w:rPr>
        <w:t>Директор школы:__________</w:t>
      </w:r>
    </w:p>
    <w:p w:rsidR="001C39F5" w:rsidRPr="00192341" w:rsidRDefault="001C39F5" w:rsidP="0008111E">
      <w:pPr>
        <w:spacing w:after="0" w:line="240" w:lineRule="auto"/>
        <w:jc w:val="right"/>
        <w:rPr>
          <w:rFonts w:ascii="Arial" w:hAnsi="Arial" w:cs="Arial"/>
          <w:color w:val="000000"/>
          <w:sz w:val="24"/>
          <w:szCs w:val="36"/>
        </w:rPr>
      </w:pPr>
      <w:r w:rsidRPr="00192341">
        <w:rPr>
          <w:rFonts w:ascii="Arial" w:hAnsi="Arial" w:cs="Arial"/>
          <w:color w:val="000000"/>
          <w:sz w:val="24"/>
          <w:szCs w:val="36"/>
        </w:rPr>
        <w:t>Кубицкая О.Я.</w:t>
      </w:r>
    </w:p>
    <w:p w:rsidR="001C39F5" w:rsidRPr="00192341" w:rsidRDefault="001C39F5" w:rsidP="0008111E">
      <w:pPr>
        <w:spacing w:after="0" w:line="240" w:lineRule="auto"/>
        <w:jc w:val="right"/>
        <w:rPr>
          <w:rFonts w:ascii="Arial" w:hAnsi="Arial" w:cs="Arial"/>
          <w:color w:val="000000"/>
          <w:sz w:val="36"/>
          <w:szCs w:val="36"/>
        </w:rPr>
      </w:pPr>
    </w:p>
    <w:p w:rsidR="001C39F5" w:rsidRPr="00192341" w:rsidRDefault="001C39F5" w:rsidP="00192341">
      <w:pPr>
        <w:spacing w:line="240" w:lineRule="auto"/>
        <w:jc w:val="center"/>
        <w:rPr>
          <w:rFonts w:ascii="Arial" w:hAnsi="Arial" w:cs="Arial"/>
          <w:color w:val="000000"/>
          <w:sz w:val="36"/>
          <w:szCs w:val="36"/>
        </w:rPr>
      </w:pPr>
      <w:r w:rsidRPr="00192341">
        <w:rPr>
          <w:rFonts w:ascii="Arial" w:hAnsi="Arial" w:cs="Arial"/>
          <w:color w:val="000000"/>
          <w:sz w:val="36"/>
          <w:szCs w:val="36"/>
        </w:rPr>
        <w:t xml:space="preserve">График проведения Всероссийских проверочных работ в 2025-2026 уч.г. </w:t>
      </w:r>
    </w:p>
    <w:p w:rsidR="001C39F5" w:rsidRPr="00192341" w:rsidRDefault="001C39F5" w:rsidP="00192341">
      <w:pPr>
        <w:spacing w:line="240" w:lineRule="auto"/>
        <w:jc w:val="center"/>
        <w:rPr>
          <w:rFonts w:ascii="Arial" w:hAnsi="Arial" w:cs="Arial"/>
          <w:color w:val="000000"/>
          <w:sz w:val="36"/>
          <w:szCs w:val="36"/>
        </w:rPr>
      </w:pPr>
      <w:r w:rsidRPr="00192341">
        <w:rPr>
          <w:rFonts w:ascii="Arial" w:hAnsi="Arial" w:cs="Arial"/>
          <w:color w:val="000000"/>
          <w:sz w:val="36"/>
          <w:szCs w:val="36"/>
        </w:rPr>
        <w:t>МОУ СОШ с.Сыпчегур с 20.04.-20.05.2026 г.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2"/>
        <w:gridCol w:w="4063"/>
        <w:gridCol w:w="1890"/>
        <w:gridCol w:w="3084"/>
      </w:tblGrid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№ п/п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Название предмета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Класс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Сроки проведения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1.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Русский язык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4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bookmarkStart w:id="0" w:name="_GoBack"/>
            <w:bookmarkEnd w:id="0"/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21 апреля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2.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Русский язык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5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22 апреля 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3.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Русский язык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7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23 апреля 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4.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Русский язык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8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24 апреля </w:t>
            </w:r>
          </w:p>
        </w:tc>
      </w:tr>
      <w:tr w:rsidR="001C39F5" w:rsidRPr="009D576D" w:rsidTr="009D576D">
        <w:tc>
          <w:tcPr>
            <w:tcW w:w="852" w:type="dxa"/>
            <w:vMerge w:val="restart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5.</w:t>
            </w:r>
          </w:p>
        </w:tc>
        <w:tc>
          <w:tcPr>
            <w:tcW w:w="4063" w:type="dxa"/>
            <w:vMerge w:val="restart"/>
          </w:tcPr>
          <w:p w:rsidR="001C39F5" w:rsidRPr="009D576D" w:rsidRDefault="001C39F5" w:rsidP="009D576D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36"/>
                <w:u w:val="single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  <w:u w:val="single"/>
              </w:rPr>
              <w:t>Группа 1:</w:t>
            </w:r>
          </w:p>
          <w:p w:rsidR="001C39F5" w:rsidRPr="009D576D" w:rsidRDefault="001C39F5" w:rsidP="009D576D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 предмет на основе случайного выбора - окружающий мир, литература, английский, история, обществознание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4,5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27 апреля</w:t>
            </w:r>
          </w:p>
        </w:tc>
      </w:tr>
      <w:tr w:rsidR="001C39F5" w:rsidRPr="009D576D" w:rsidTr="009D576D">
        <w:tc>
          <w:tcPr>
            <w:tcW w:w="852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4063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7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29 апреля</w:t>
            </w:r>
          </w:p>
        </w:tc>
      </w:tr>
      <w:tr w:rsidR="001C39F5" w:rsidRPr="009D576D" w:rsidTr="009D576D">
        <w:tc>
          <w:tcPr>
            <w:tcW w:w="852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4063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8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30 апреля</w:t>
            </w:r>
          </w:p>
        </w:tc>
      </w:tr>
      <w:tr w:rsidR="001C39F5" w:rsidRPr="009D576D" w:rsidTr="009D576D">
        <w:tc>
          <w:tcPr>
            <w:tcW w:w="852" w:type="dxa"/>
            <w:vMerge w:val="restart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6</w:t>
            </w:r>
          </w:p>
        </w:tc>
        <w:tc>
          <w:tcPr>
            <w:tcW w:w="4063" w:type="dxa"/>
            <w:vMerge w:val="restart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  <w:u w:val="single"/>
              </w:rPr>
              <w:t>Группа 2:</w:t>
            </w: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 предмет на основе случайного выбора - биология, география, физика, информатика, химия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5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6 мая (2 части)</w:t>
            </w:r>
          </w:p>
        </w:tc>
      </w:tr>
      <w:tr w:rsidR="001C39F5" w:rsidRPr="009D576D" w:rsidTr="009D576D">
        <w:tc>
          <w:tcPr>
            <w:tcW w:w="852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4063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7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5 мая (2 части)</w:t>
            </w:r>
          </w:p>
        </w:tc>
      </w:tr>
      <w:tr w:rsidR="001C39F5" w:rsidRPr="009D576D" w:rsidTr="009D576D">
        <w:tc>
          <w:tcPr>
            <w:tcW w:w="852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4063" w:type="dxa"/>
            <w:vMerge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8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4 мая (2 части)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7.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Математика </w:t>
            </w:r>
          </w:p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4 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1</w:t>
            </w:r>
            <w:r>
              <w:rPr>
                <w:rFonts w:ascii="Arial" w:hAnsi="Arial" w:cs="Arial"/>
                <w:color w:val="000000"/>
                <w:sz w:val="36"/>
                <w:szCs w:val="36"/>
              </w:rPr>
              <w:t>2</w:t>
            </w: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 мая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8.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Математика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5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>12</w:t>
            </w: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 мая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9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Математика 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7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13-14 мая</w:t>
            </w:r>
          </w:p>
        </w:tc>
      </w:tr>
      <w:tr w:rsidR="001C39F5" w:rsidRPr="009D576D" w:rsidTr="009D576D">
        <w:tc>
          <w:tcPr>
            <w:tcW w:w="852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10</w:t>
            </w:r>
          </w:p>
        </w:tc>
        <w:tc>
          <w:tcPr>
            <w:tcW w:w="4063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 xml:space="preserve">Математика </w:t>
            </w:r>
          </w:p>
        </w:tc>
        <w:tc>
          <w:tcPr>
            <w:tcW w:w="1890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8</w:t>
            </w:r>
          </w:p>
        </w:tc>
        <w:tc>
          <w:tcPr>
            <w:tcW w:w="3084" w:type="dxa"/>
          </w:tcPr>
          <w:p w:rsidR="001C39F5" w:rsidRPr="009D576D" w:rsidRDefault="001C39F5" w:rsidP="009D576D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36"/>
                <w:szCs w:val="36"/>
              </w:rPr>
            </w:pPr>
            <w:r w:rsidRPr="009D576D">
              <w:rPr>
                <w:rFonts w:ascii="Arial" w:hAnsi="Arial" w:cs="Arial"/>
                <w:color w:val="000000"/>
                <w:sz w:val="36"/>
                <w:szCs w:val="36"/>
              </w:rPr>
              <w:t>14-15 мая</w:t>
            </w:r>
          </w:p>
        </w:tc>
      </w:tr>
    </w:tbl>
    <w:p w:rsidR="001C39F5" w:rsidRPr="001C6EAC" w:rsidRDefault="001C39F5" w:rsidP="001C6EAC">
      <w:pPr>
        <w:jc w:val="center"/>
        <w:rPr>
          <w:rFonts w:ascii="Times New Roman" w:hAnsi="Times New Roman"/>
          <w:sz w:val="28"/>
        </w:rPr>
      </w:pPr>
    </w:p>
    <w:sectPr w:rsidR="001C39F5" w:rsidRPr="001C6EAC" w:rsidSect="00F0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6EAC"/>
    <w:rsid w:val="000603A0"/>
    <w:rsid w:val="0008111E"/>
    <w:rsid w:val="00095AEB"/>
    <w:rsid w:val="000F7B7B"/>
    <w:rsid w:val="001002EB"/>
    <w:rsid w:val="00125690"/>
    <w:rsid w:val="001444CE"/>
    <w:rsid w:val="001472A6"/>
    <w:rsid w:val="00192341"/>
    <w:rsid w:val="001C39F5"/>
    <w:rsid w:val="001C6EAC"/>
    <w:rsid w:val="002D14AD"/>
    <w:rsid w:val="002E0BDB"/>
    <w:rsid w:val="003074CB"/>
    <w:rsid w:val="006874BE"/>
    <w:rsid w:val="006B58C1"/>
    <w:rsid w:val="006F0522"/>
    <w:rsid w:val="007D0536"/>
    <w:rsid w:val="007E02CF"/>
    <w:rsid w:val="00892788"/>
    <w:rsid w:val="009753EB"/>
    <w:rsid w:val="009A3DE6"/>
    <w:rsid w:val="009D576D"/>
    <w:rsid w:val="00A8075C"/>
    <w:rsid w:val="00A8641F"/>
    <w:rsid w:val="00AF12B3"/>
    <w:rsid w:val="00CB3197"/>
    <w:rsid w:val="00DF6769"/>
    <w:rsid w:val="00F03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3B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C6E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8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1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2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2315">
          <w:marLeft w:val="0"/>
          <w:marRight w:val="150"/>
          <w:marTop w:val="150"/>
          <w:marBottom w:val="30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278</TotalTime>
  <Pages>1</Pages>
  <Words>112</Words>
  <Characters>644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2026-03-24T02:43:00Z</cp:lastPrinted>
  <dcterms:created xsi:type="dcterms:W3CDTF">2020-09-07T12:45:00Z</dcterms:created>
  <dcterms:modified xsi:type="dcterms:W3CDTF">2026-04-01T01:16:00Z</dcterms:modified>
</cp:coreProperties>
</file>